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DF3" w:rsidRDefault="00E82678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-422275</wp:posOffset>
                </wp:positionV>
                <wp:extent cx="4253865" cy="860425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53865" cy="860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D7DF3" w:rsidRPr="00BD7DF3" w:rsidRDefault="00BD7DF3" w:rsidP="00BD7DF3">
                            <w:pPr>
                              <w:rPr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</w:rPr>
                              <w:t>My reading challenge</w:t>
                            </w:r>
                            <w:r w:rsidR="0088012B">
                              <w:rPr>
                                <w:b/>
                                <w:sz w:val="72"/>
                                <w:szCs w:val="72"/>
                              </w:rPr>
                              <w:t xml:space="preserve">  </w:t>
                            </w:r>
                            <w:r w:rsidR="009D4EA7">
                              <w:rPr>
                                <w:b/>
                                <w:sz w:val="72"/>
                                <w:szCs w:val="7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7pt;margin-top:-33.25pt;width:334.95pt;height:67.7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" filled="f" stroked="f">
                <v:path arrowok="t"/>
                <v:textbox style="mso-fit-shape-to-text:t">
                  <w:txbxContent>
                    <w:p w:rsidR="00BD7DF3" w:rsidRPr="00BD7DF3" w:rsidRDefault="00BD7DF3" w:rsidP="00BD7DF3">
                      <w:pPr>
                        <w:rPr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sz w:val="72"/>
                          <w:szCs w:val="72"/>
                        </w:rPr>
                        <w:t>My reading challenge</w:t>
                      </w:r>
                      <w:r w:rsidR="0088012B">
                        <w:rPr>
                          <w:b/>
                          <w:sz w:val="72"/>
                          <w:szCs w:val="72"/>
                        </w:rPr>
                        <w:t xml:space="preserve">  </w:t>
                      </w:r>
                      <w:r w:rsidR="009D4EA7">
                        <w:rPr>
                          <w:b/>
                          <w:sz w:val="72"/>
                          <w:szCs w:val="72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:rsidR="00BD7DF3" w:rsidRDefault="00BD7DF3"/>
    <w:tbl>
      <w:tblPr>
        <w:tblStyle w:val="TableGrid"/>
        <w:tblW w:w="0" w:type="auto"/>
        <w:tblBorders>
          <w:top w:val="single" w:sz="24" w:space="0" w:color="7030A0"/>
          <w:left w:val="single" w:sz="24" w:space="0" w:color="7030A0"/>
          <w:bottom w:val="single" w:sz="24" w:space="0" w:color="7030A0"/>
          <w:right w:val="single" w:sz="24" w:space="0" w:color="7030A0"/>
          <w:insideH w:val="single" w:sz="24" w:space="0" w:color="7030A0"/>
          <w:insideV w:val="single" w:sz="24" w:space="0" w:color="7030A0"/>
        </w:tblBorders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BD7DF3" w:rsidTr="009D4EA7">
        <w:tc>
          <w:tcPr>
            <w:tcW w:w="3080" w:type="dxa"/>
            <w:shd w:val="clear" w:color="auto" w:fill="D6E3BC" w:themeFill="accent3" w:themeFillTint="66"/>
          </w:tcPr>
          <w:p w:rsidR="00BD7DF3" w:rsidRDefault="00BD7DF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D7DF3" w:rsidRDefault="00BD7DF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D7DF3" w:rsidRPr="00BD7DF3" w:rsidRDefault="00213CC9" w:rsidP="00BD7D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read for 2 minutes</w:t>
            </w:r>
          </w:p>
          <w:p w:rsidR="00BD7DF3" w:rsidRDefault="00BD7DF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D7DF3" w:rsidRDefault="00BD7DF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D7DF3" w:rsidRDefault="00BD7DF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81" w:type="dxa"/>
            <w:shd w:val="clear" w:color="auto" w:fill="B6DDE8" w:themeFill="accent5" w:themeFillTint="66"/>
          </w:tcPr>
          <w:p w:rsidR="00BD7DF3" w:rsidRDefault="00BD7DF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D7DF3" w:rsidRDefault="00BD7DF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D7DF3" w:rsidRDefault="00BD7DF3" w:rsidP="00BD7D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Someone has read to me </w:t>
            </w:r>
          </w:p>
          <w:p w:rsidR="00BD7DF3" w:rsidRDefault="00BD7DF3" w:rsidP="00BD7D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(e.g.mum/dad/grandma)</w:t>
            </w:r>
          </w:p>
        </w:tc>
        <w:tc>
          <w:tcPr>
            <w:tcW w:w="3081" w:type="dxa"/>
            <w:shd w:val="clear" w:color="auto" w:fill="E5DFEC" w:themeFill="accent4" w:themeFillTint="33"/>
          </w:tcPr>
          <w:p w:rsidR="00BD7DF3" w:rsidRDefault="00BD7DF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13CC9" w:rsidRDefault="00213CC9" w:rsidP="00213CC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BD7DF3" w:rsidRDefault="00213CC9" w:rsidP="00213CC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read for 5 minutes</w:t>
            </w:r>
          </w:p>
        </w:tc>
      </w:tr>
      <w:tr w:rsidR="00BD7DF3" w:rsidRPr="009D4EA7" w:rsidTr="009D4EA7">
        <w:tc>
          <w:tcPr>
            <w:tcW w:w="3080" w:type="dxa"/>
            <w:shd w:val="clear" w:color="auto" w:fill="FBD4B4" w:themeFill="accent6" w:themeFillTint="66"/>
          </w:tcPr>
          <w:p w:rsidR="00BD7DF3" w:rsidRDefault="00BD7DF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13CC9" w:rsidRDefault="00213CC9" w:rsidP="00213CC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BD7DF3" w:rsidRDefault="00DD557D" w:rsidP="00213CC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</w:t>
            </w:r>
            <w:r w:rsidR="00213CC9">
              <w:rPr>
                <w:rFonts w:ascii="Comic Sans MS" w:hAnsi="Comic Sans MS"/>
                <w:sz w:val="24"/>
                <w:szCs w:val="24"/>
              </w:rPr>
              <w:t xml:space="preserve"> skipped reading today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3081" w:type="dxa"/>
            <w:shd w:val="clear" w:color="auto" w:fill="DDD9C3" w:themeFill="background2" w:themeFillShade="E6"/>
          </w:tcPr>
          <w:p w:rsidR="00BD7DF3" w:rsidRDefault="00BD7DF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D7DF3" w:rsidRDefault="00BD7DF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D4EA7" w:rsidRDefault="00BD7DF3" w:rsidP="00213CC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 </w:t>
            </w:r>
            <w:r w:rsidR="00213CC9">
              <w:rPr>
                <w:rFonts w:ascii="Comic Sans MS" w:hAnsi="Comic Sans MS"/>
                <w:sz w:val="24"/>
                <w:szCs w:val="24"/>
              </w:rPr>
              <w:t>played a word game</w:t>
            </w:r>
          </w:p>
          <w:p w:rsidR="009D4EA7" w:rsidRDefault="009D4EA7" w:rsidP="009D4EA7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D7DF3" w:rsidRPr="009D4EA7" w:rsidRDefault="009D4EA7" w:rsidP="009D4EA7">
            <w:pPr>
              <w:tabs>
                <w:tab w:val="left" w:pos="2130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ab/>
            </w:r>
          </w:p>
        </w:tc>
        <w:tc>
          <w:tcPr>
            <w:tcW w:w="3081" w:type="dxa"/>
            <w:shd w:val="clear" w:color="auto" w:fill="FFCCFF"/>
          </w:tcPr>
          <w:p w:rsidR="00BD7DF3" w:rsidRDefault="00BD7DF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13CC9" w:rsidRDefault="00213CC9" w:rsidP="00213CC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BD7DF3" w:rsidRDefault="00BD7DF3" w:rsidP="00213CC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 </w:t>
            </w:r>
            <w:r w:rsidR="00213CC9">
              <w:rPr>
                <w:rFonts w:ascii="Comic Sans MS" w:hAnsi="Comic Sans MS"/>
                <w:sz w:val="24"/>
                <w:szCs w:val="24"/>
              </w:rPr>
              <w:t>chose a book to read</w:t>
            </w:r>
          </w:p>
          <w:p w:rsidR="00213CC9" w:rsidRDefault="00213CC9" w:rsidP="00213CC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13CC9" w:rsidRDefault="00213CC9" w:rsidP="00213CC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13CC9" w:rsidRDefault="00213CC9" w:rsidP="00213CC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D7DF3" w:rsidTr="009D4EA7">
        <w:tc>
          <w:tcPr>
            <w:tcW w:w="3080" w:type="dxa"/>
            <w:shd w:val="clear" w:color="auto" w:fill="FFFF99"/>
          </w:tcPr>
          <w:p w:rsidR="00BD7DF3" w:rsidRDefault="00BD7DF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213CC9" w:rsidRDefault="00213CC9" w:rsidP="00DD557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BD7DF3" w:rsidRDefault="00DD557D" w:rsidP="00DD557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 </w:t>
            </w:r>
            <w:r w:rsidR="00213CC9">
              <w:rPr>
                <w:rFonts w:ascii="Comic Sans MS" w:hAnsi="Comic Sans MS"/>
                <w:sz w:val="24"/>
                <w:szCs w:val="24"/>
              </w:rPr>
              <w:t>read to someone of my choice</w:t>
            </w:r>
          </w:p>
          <w:p w:rsidR="00BD7DF3" w:rsidRDefault="00BD7DF3" w:rsidP="00DD557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13CC9" w:rsidRDefault="00213CC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81" w:type="dxa"/>
            <w:shd w:val="clear" w:color="auto" w:fill="CCFF66"/>
          </w:tcPr>
          <w:p w:rsidR="00BD7DF3" w:rsidRDefault="00BD7DF3" w:rsidP="00DD557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13CC9" w:rsidRDefault="00213CC9" w:rsidP="00213CC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DD557D" w:rsidRDefault="00DD557D" w:rsidP="00213CC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 </w:t>
            </w:r>
            <w:r w:rsidR="00213CC9">
              <w:rPr>
                <w:rFonts w:ascii="Comic Sans MS" w:hAnsi="Comic Sans MS"/>
                <w:sz w:val="24"/>
                <w:szCs w:val="24"/>
              </w:rPr>
              <w:t>read for 10 minutes</w:t>
            </w:r>
          </w:p>
        </w:tc>
        <w:tc>
          <w:tcPr>
            <w:tcW w:w="3081" w:type="dxa"/>
            <w:shd w:val="clear" w:color="auto" w:fill="FFCC66"/>
          </w:tcPr>
          <w:p w:rsidR="00BD7DF3" w:rsidRDefault="00BD7DF3" w:rsidP="00DD557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13CC9" w:rsidRDefault="00213CC9" w:rsidP="00213CC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213CC9" w:rsidRDefault="00DD557D" w:rsidP="00213CC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 </w:t>
            </w:r>
            <w:r w:rsidR="00213CC9">
              <w:rPr>
                <w:rFonts w:ascii="Comic Sans MS" w:hAnsi="Comic Sans MS"/>
                <w:sz w:val="24"/>
                <w:szCs w:val="24"/>
              </w:rPr>
              <w:t>have read a book in a strange place</w:t>
            </w:r>
          </w:p>
          <w:p w:rsidR="00DD557D" w:rsidRDefault="00DD557D" w:rsidP="00213CC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BD7DF3" w:rsidRPr="00BD7DF3" w:rsidRDefault="00BD7DF3">
      <w:pPr>
        <w:rPr>
          <w:rFonts w:ascii="Comic Sans MS" w:hAnsi="Comic Sans MS"/>
          <w:sz w:val="24"/>
          <w:szCs w:val="24"/>
        </w:rPr>
      </w:pPr>
    </w:p>
    <w:p w:rsidR="00BD7DF3" w:rsidRDefault="00DD60BC">
      <w:pPr>
        <w:rPr>
          <w:rFonts w:ascii="Comic Sans MS" w:hAnsi="Comic Sans MS"/>
          <w:b/>
          <w:sz w:val="28"/>
          <w:szCs w:val="28"/>
        </w:rPr>
      </w:pPr>
      <w:r w:rsidRPr="00DD60BC">
        <w:rPr>
          <w:rFonts w:ascii="Comic Sans MS" w:hAnsi="Comic Sans MS"/>
          <w:b/>
          <w:sz w:val="28"/>
          <w:szCs w:val="28"/>
        </w:rPr>
        <w:t>Rules of the challenge</w:t>
      </w:r>
    </w:p>
    <w:p w:rsidR="00DD60BC" w:rsidRDefault="009D4EA7" w:rsidP="00DD60BC">
      <w:pPr>
        <w:pStyle w:val="ListParagraph"/>
        <w:numPr>
          <w:ilvl w:val="0"/>
          <w:numId w:val="1"/>
        </w:num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You have 1 week</w:t>
      </w:r>
      <w:r w:rsidR="00BF45A1">
        <w:rPr>
          <w:rFonts w:ascii="Comic Sans MS" w:hAnsi="Comic Sans MS"/>
          <w:b/>
        </w:rPr>
        <w:t xml:space="preserve"> to complete this challenge.</w:t>
      </w:r>
    </w:p>
    <w:p w:rsidR="00BF45A1" w:rsidRDefault="00BF45A1" w:rsidP="009D4EA7">
      <w:pPr>
        <w:pStyle w:val="ListParagraph"/>
        <w:numPr>
          <w:ilvl w:val="0"/>
          <w:numId w:val="1"/>
        </w:num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To prove you have completed each challenge an adult must sign the box.</w:t>
      </w:r>
    </w:p>
    <w:p w:rsidR="0088012B" w:rsidRDefault="0088012B" w:rsidP="0088012B">
      <w:pPr>
        <w:pStyle w:val="ListParagraph"/>
        <w:rPr>
          <w:rFonts w:ascii="Comic Sans MS" w:hAnsi="Comic Sans MS"/>
          <w:b/>
        </w:rPr>
      </w:pPr>
    </w:p>
    <w:p w:rsidR="0088012B" w:rsidRPr="009D4EA7" w:rsidRDefault="0088012B" w:rsidP="0088012B">
      <w:pPr>
        <w:pStyle w:val="ListParagraph"/>
        <w:jc w:val="center"/>
        <w:rPr>
          <w:rFonts w:ascii="Comic Sans MS" w:hAnsi="Comic Sans MS"/>
          <w:b/>
        </w:rPr>
      </w:pPr>
      <w:r w:rsidRPr="0088012B">
        <w:rPr>
          <w:rFonts w:ascii="Comic Sans MS" w:hAnsi="Comic Sans MS"/>
          <w:b/>
          <w:noProof/>
          <w:lang w:eastAsia="en-GB"/>
        </w:rPr>
        <w:drawing>
          <wp:inline distT="0" distB="0" distL="0" distR="0">
            <wp:extent cx="2381250" cy="2200275"/>
            <wp:effectExtent l="0" t="19050" r="0" b="0"/>
            <wp:docPr id="2" name="Picture 2" descr="http://ts1.mm.bing.net/th?&amp;id=HN.608014739299828590&amp;w=300&amp;h=300&amp;c=0&amp;pid=1.9&amp;rs=0&amp;p=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 descr="http://ts1.mm.bing.net/th?&amp;id=HN.608014739299828590&amp;w=300&amp;h=300&amp;c=0&amp;pid=1.9&amp;rs=0&amp;p=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949" cy="2202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scene3d>
                      <a:camera prst="orthographicFront">
                        <a:rot lat="0" lon="2400000" rev="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p w:rsidR="00AD114A" w:rsidRDefault="00AD114A"/>
    <w:sectPr w:rsidR="00AD114A" w:rsidSect="00860F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3A1400"/>
    <w:multiLevelType w:val="hybridMultilevel"/>
    <w:tmpl w:val="F5A698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DF3"/>
    <w:rsid w:val="00213CC9"/>
    <w:rsid w:val="003C2173"/>
    <w:rsid w:val="00860FF0"/>
    <w:rsid w:val="0088012B"/>
    <w:rsid w:val="009B2A2C"/>
    <w:rsid w:val="009D4EA7"/>
    <w:rsid w:val="00AA62D0"/>
    <w:rsid w:val="00AD114A"/>
    <w:rsid w:val="00B73691"/>
    <w:rsid w:val="00BD7DF3"/>
    <w:rsid w:val="00BF45A1"/>
    <w:rsid w:val="00DD557D"/>
    <w:rsid w:val="00DD60BC"/>
    <w:rsid w:val="00E82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docId w15:val="{5D854563-4DA9-46DB-9343-F7200DBD7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7D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60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0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1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425C6767</Template>
  <TotalTime>0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Regan</dc:creator>
  <cp:lastModifiedBy>Mrs Woosnam</cp:lastModifiedBy>
  <cp:revision>2</cp:revision>
  <dcterms:created xsi:type="dcterms:W3CDTF">2020-04-02T10:57:00Z</dcterms:created>
  <dcterms:modified xsi:type="dcterms:W3CDTF">2020-04-02T10:57:00Z</dcterms:modified>
</cp:coreProperties>
</file>